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840DC" w:rsidRDefault="00B544D5" w:rsidP="00B544D5">
      <w:pPr>
        <w:ind w:left="496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n-US" w:bidi="ar-SA"/>
        </w:rPr>
        <w:t>Sotsiaalministri</w:t>
      </w:r>
      <w:r w:rsidR="008D0743">
        <w:rPr>
          <w:rFonts w:ascii="Arial" w:hAnsi="Arial" w:cs="Arial"/>
          <w:sz w:val="22"/>
          <w:szCs w:val="22"/>
          <w:lang w:eastAsia="en-US" w:bidi="ar-SA"/>
        </w:rPr>
        <w:t xml:space="preserve"> 20.01.2021</w:t>
      </w:r>
      <w:r w:rsidR="00FC6016">
        <w:rPr>
          <w:rFonts w:ascii="Arial" w:hAnsi="Arial" w:cs="Arial"/>
          <w:sz w:val="22"/>
          <w:szCs w:val="22"/>
        </w:rPr>
        <w:t xml:space="preserve"> </w:t>
      </w:r>
      <w:r w:rsidR="00E840DC" w:rsidRPr="00577892">
        <w:rPr>
          <w:rFonts w:ascii="Arial" w:hAnsi="Arial" w:cs="Arial"/>
          <w:sz w:val="22"/>
          <w:szCs w:val="22"/>
          <w:lang w:eastAsia="en-US" w:bidi="ar-SA"/>
        </w:rPr>
        <w:t>käskkirja</w:t>
      </w:r>
      <w:r w:rsidR="00301112">
        <w:rPr>
          <w:rFonts w:ascii="Arial" w:hAnsi="Arial" w:cs="Arial"/>
          <w:sz w:val="22"/>
          <w:szCs w:val="22"/>
          <w:lang w:eastAsia="en-US" w:bidi="ar-SA"/>
        </w:rPr>
        <w:t>ga</w:t>
      </w:r>
      <w:r w:rsidR="00E840DC" w:rsidRPr="00577892">
        <w:rPr>
          <w:rFonts w:ascii="Arial" w:hAnsi="Arial" w:cs="Arial"/>
          <w:sz w:val="22"/>
          <w:szCs w:val="22"/>
          <w:lang w:eastAsia="en-US" w:bidi="ar-SA"/>
        </w:rPr>
        <w:t xml:space="preserve"> </w:t>
      </w:r>
      <w:r w:rsidR="00FC6016">
        <w:rPr>
          <w:rFonts w:ascii="Arial" w:hAnsi="Arial" w:cs="Arial"/>
          <w:sz w:val="22"/>
          <w:szCs w:val="22"/>
          <w:lang w:eastAsia="en-US" w:bidi="ar-SA"/>
        </w:rPr>
        <w:t>n</w:t>
      </w:r>
      <w:r w:rsidR="00E840DC" w:rsidRPr="00577892">
        <w:rPr>
          <w:rFonts w:ascii="Arial" w:hAnsi="Arial" w:cs="Arial"/>
          <w:sz w:val="22"/>
          <w:szCs w:val="22"/>
          <w:lang w:eastAsia="en-US" w:bidi="ar-SA"/>
        </w:rPr>
        <w:t xml:space="preserve">r </w:t>
      </w:r>
      <w:r w:rsidR="008D0743">
        <w:rPr>
          <w:rFonts w:ascii="Arial" w:hAnsi="Arial" w:cs="Arial"/>
          <w:sz w:val="22"/>
          <w:szCs w:val="22"/>
        </w:rPr>
        <w:t>9</w:t>
      </w:r>
    </w:p>
    <w:p w:rsidR="00506528" w:rsidRDefault="00506528" w:rsidP="00B544D5">
      <w:pPr>
        <w:ind w:left="4962"/>
        <w:jc w:val="right"/>
        <w:rPr>
          <w:rFonts w:ascii="Arial" w:hAnsi="Arial" w:cs="Arial"/>
          <w:sz w:val="22"/>
          <w:szCs w:val="22"/>
        </w:rPr>
      </w:pPr>
    </w:p>
    <w:p w:rsidR="00301112" w:rsidRDefault="00506528" w:rsidP="00506528">
      <w:pPr>
        <w:jc w:val="right"/>
        <w:rPr>
          <w:rFonts w:ascii="Arial" w:hAnsi="Arial" w:cs="Arial"/>
          <w:sz w:val="22"/>
          <w:szCs w:val="22"/>
        </w:rPr>
      </w:pPr>
      <w:r w:rsidRPr="0016240B">
        <w:rPr>
          <w:rFonts w:ascii="Arial" w:hAnsi="Arial" w:cs="Arial"/>
          <w:sz w:val="22"/>
          <w:szCs w:val="22"/>
        </w:rPr>
        <w:t xml:space="preserve">kinnitatud </w:t>
      </w:r>
      <w:r w:rsidR="00301112">
        <w:rPr>
          <w:rFonts w:ascii="Arial" w:hAnsi="Arial" w:cs="Arial"/>
          <w:sz w:val="22"/>
          <w:szCs w:val="22"/>
        </w:rPr>
        <w:t>a</w:t>
      </w:r>
      <w:r w:rsidRPr="0016240B">
        <w:rPr>
          <w:rFonts w:ascii="Arial" w:hAnsi="Arial" w:cs="Arial"/>
          <w:sz w:val="22"/>
          <w:szCs w:val="22"/>
        </w:rPr>
        <w:t xml:space="preserve">vatud taotlusvooru „Nutikad lahendused noorsootöös“ </w:t>
      </w:r>
    </w:p>
    <w:p w:rsidR="00506528" w:rsidRPr="0016240B" w:rsidRDefault="00506528" w:rsidP="00506528">
      <w:pPr>
        <w:jc w:val="right"/>
        <w:rPr>
          <w:rFonts w:ascii="Arial" w:hAnsi="Arial" w:cs="Arial"/>
          <w:sz w:val="22"/>
          <w:szCs w:val="22"/>
          <w:lang w:eastAsia="en-US" w:bidi="ar-SA"/>
        </w:rPr>
      </w:pPr>
      <w:r w:rsidRPr="0016240B">
        <w:rPr>
          <w:rFonts w:ascii="Arial" w:hAnsi="Arial" w:cs="Arial"/>
          <w:sz w:val="22"/>
          <w:szCs w:val="22"/>
        </w:rPr>
        <w:t>elluviimiseks toetuse andmise tingimused ja kord</w:t>
      </w:r>
    </w:p>
    <w:p w:rsidR="00FC6016" w:rsidRDefault="00FC6016" w:rsidP="00506528">
      <w:pPr>
        <w:rPr>
          <w:rFonts w:ascii="Arial" w:hAnsi="Arial" w:cs="Arial"/>
          <w:sz w:val="22"/>
          <w:szCs w:val="22"/>
          <w:lang w:eastAsia="en-US" w:bidi="ar-SA"/>
        </w:rPr>
      </w:pPr>
    </w:p>
    <w:p w:rsidR="00506528" w:rsidRDefault="003C15F0" w:rsidP="00506528">
      <w:pPr>
        <w:ind w:left="6237"/>
        <w:jc w:val="right"/>
        <w:rPr>
          <w:rFonts w:ascii="Arial" w:hAnsi="Arial" w:cs="Arial"/>
          <w:sz w:val="22"/>
          <w:szCs w:val="22"/>
          <w:lang w:eastAsia="en-US" w:bidi="ar-SA"/>
        </w:rPr>
      </w:pPr>
      <w:r w:rsidRPr="00577892">
        <w:rPr>
          <w:rFonts w:ascii="Arial" w:hAnsi="Arial" w:cs="Arial"/>
          <w:sz w:val="22"/>
          <w:szCs w:val="22"/>
          <w:lang w:eastAsia="en-US" w:bidi="ar-SA"/>
        </w:rPr>
        <w:t xml:space="preserve">Lisa </w:t>
      </w:r>
      <w:r w:rsidR="00506528">
        <w:rPr>
          <w:rFonts w:ascii="Arial" w:hAnsi="Arial" w:cs="Arial"/>
          <w:sz w:val="22"/>
          <w:szCs w:val="22"/>
          <w:lang w:eastAsia="en-US" w:bidi="ar-SA"/>
        </w:rPr>
        <w:t>1</w:t>
      </w:r>
    </w:p>
    <w:p w:rsidR="00506528" w:rsidRPr="003038E3" w:rsidRDefault="00506528" w:rsidP="00506528">
      <w:pPr>
        <w:spacing w:before="360" w:after="360" w:line="240" w:lineRule="atLeast"/>
        <w:jc w:val="center"/>
        <w:rPr>
          <w:b/>
          <w:bCs/>
          <w:color w:val="000000"/>
        </w:rPr>
      </w:pPr>
      <w:r w:rsidRPr="003038E3">
        <w:rPr>
          <w:b/>
          <w:bCs/>
          <w:color w:val="000000"/>
        </w:rPr>
        <w:t>PROJEKTI 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506528" w:rsidRPr="003038E3" w:rsidTr="00EF655A">
        <w:tc>
          <w:tcPr>
            <w:tcW w:w="2268" w:type="dxa"/>
            <w:vAlign w:val="center"/>
          </w:tcPr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ED583E">
              <w:rPr>
                <w:rFonts w:ascii="Arial" w:hAnsi="Arial" w:cs="Arial"/>
                <w:color w:val="000000"/>
              </w:rPr>
              <w:t>Organisatsiooni 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FD172AD0F3A240F28BAA4F46A6CAFD24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:rsidR="00506528" w:rsidRPr="00ED583E" w:rsidRDefault="00506528" w:rsidP="00EF655A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ED583E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  <w:tr w:rsidR="00506528" w:rsidRPr="003038E3" w:rsidTr="00EF655A">
        <w:tc>
          <w:tcPr>
            <w:tcW w:w="2268" w:type="dxa"/>
            <w:vAlign w:val="center"/>
          </w:tcPr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ED583E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ED583E">
              <w:rPr>
                <w:rFonts w:ascii="Arial" w:hAnsi="Arial" w:cs="Arial"/>
                <w:color w:val="000000"/>
              </w:rPr>
              <w:t xml:space="preserve">. number </w:t>
            </w:r>
            <w:r w:rsidRPr="00ED583E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0D31BE45BE5B42E3AEB4013EAF3EE350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:rsidR="00506528" w:rsidRPr="00ED583E" w:rsidRDefault="00506528" w:rsidP="00EF655A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ED583E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  <w:tr w:rsidR="00506528" w:rsidRPr="003038E3" w:rsidTr="00EF655A">
        <w:tc>
          <w:tcPr>
            <w:tcW w:w="2268" w:type="dxa"/>
            <w:vAlign w:val="center"/>
          </w:tcPr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</w:rPr>
              <w:t>Partneri roll projektis</w:t>
            </w:r>
          </w:p>
        </w:tc>
        <w:tc>
          <w:tcPr>
            <w:tcW w:w="6804" w:type="dxa"/>
            <w:vAlign w:val="center"/>
          </w:tcPr>
          <w:p w:rsidR="00506528" w:rsidRPr="00ED583E" w:rsidRDefault="00CE162E" w:rsidP="00EF655A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7019A08C91D44C19A09EECEE07E782C3"/>
                </w:placeholder>
                <w:showingPlcHdr/>
                <w:text w:multiLine="1"/>
              </w:sdtPr>
              <w:sdtEndPr/>
              <w:sdtContent>
                <w:r w:rsidR="00506528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506528" w:rsidRPr="003038E3" w:rsidTr="00EF655A">
        <w:tc>
          <w:tcPr>
            <w:tcW w:w="2268" w:type="dxa"/>
            <w:vAlign w:val="center"/>
          </w:tcPr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</w:rPr>
              <w:t>Varasem koostöö taotlejaga                    (kui on olnud)</w:t>
            </w:r>
          </w:p>
        </w:tc>
        <w:tc>
          <w:tcPr>
            <w:tcW w:w="6804" w:type="dxa"/>
            <w:vAlign w:val="center"/>
          </w:tcPr>
          <w:p w:rsidR="00506528" w:rsidRPr="00ED583E" w:rsidRDefault="00CE162E" w:rsidP="00EF655A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77B2A16E9F70477398BE6B2B295B761D"/>
                </w:placeholder>
                <w:showingPlcHdr/>
                <w:text w:multiLine="1"/>
              </w:sdtPr>
              <w:sdtEndPr/>
              <w:sdtContent>
                <w:r w:rsidR="00506528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506528" w:rsidRPr="003038E3" w:rsidTr="00EF655A">
        <w:tc>
          <w:tcPr>
            <w:tcW w:w="2268" w:type="dxa"/>
            <w:vAlign w:val="center"/>
          </w:tcPr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ED583E">
              <w:rPr>
                <w:rFonts w:ascii="Arial" w:hAnsi="Arial" w:cs="Arial"/>
              </w:rPr>
              <w:t>Omafin</w:t>
            </w:r>
            <w:proofErr w:type="spellEnd"/>
            <w:r w:rsidRPr="00ED583E">
              <w:rPr>
                <w:rFonts w:ascii="Arial" w:hAnsi="Arial" w:cs="Arial"/>
              </w:rPr>
              <w:t>. panus*</w:t>
            </w:r>
          </w:p>
          <w:p w:rsidR="00506528" w:rsidRPr="00ED583E" w:rsidRDefault="00506528" w:rsidP="00EF655A">
            <w:pPr>
              <w:spacing w:before="120" w:after="240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  <w:i/>
                <w:spacing w:val="-3"/>
              </w:rPr>
              <w:t>* juhul kui partner panustab projekti ka rahaliselt</w:t>
            </w:r>
            <w:r w:rsidRPr="00ED583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:rsidR="00506528" w:rsidRPr="00ED583E" w:rsidRDefault="00CE162E" w:rsidP="00EF655A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655EC30B7B2A406297ECE67799BE9390"/>
                </w:placeholder>
                <w:showingPlcHdr/>
                <w:text w:multiLine="1"/>
              </w:sdtPr>
              <w:sdtEndPr/>
              <w:sdtContent>
                <w:r w:rsidR="00506528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</w:tbl>
    <w:p w:rsidR="00506528" w:rsidRPr="002F792D" w:rsidRDefault="00506528" w:rsidP="00506528">
      <w:pPr>
        <w:spacing w:before="240" w:line="240" w:lineRule="atLeast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8C7D02B0DD144870920F2D18FF15201E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</w:t>
          </w:r>
        </w:sdtContent>
      </w:sdt>
      <w:r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8C7D02B0DD144870920F2D18FF15201E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sz w:val="22"/>
          <w:szCs w:val="22"/>
        </w:rPr>
        <w:t>projekti</w:t>
      </w:r>
      <w:r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 ja korra punktis 2.</w:t>
      </w:r>
      <w:r>
        <w:rPr>
          <w:rFonts w:ascii="Arial" w:hAnsi="Arial" w:cs="Arial"/>
          <w:sz w:val="22"/>
          <w:szCs w:val="22"/>
          <w:lang w:eastAsia="et-EE"/>
        </w:rPr>
        <w:t>8</w:t>
      </w:r>
      <w:r w:rsidRPr="002F792D">
        <w:rPr>
          <w:rFonts w:ascii="Arial" w:hAnsi="Arial" w:cs="Arial"/>
          <w:sz w:val="22"/>
          <w:szCs w:val="22"/>
          <w:lang w:eastAsia="et-EE"/>
        </w:rPr>
        <w:t xml:space="preserve"> kehtestatud põhimõtetele. </w:t>
      </w:r>
    </w:p>
    <w:p w:rsidR="00506528" w:rsidRPr="002F792D" w:rsidRDefault="00506528" w:rsidP="00506528">
      <w:pPr>
        <w:spacing w:before="240" w:line="240" w:lineRule="atLeast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projekti sisuga ka oleme teadlikud projektipartneri õigustest ja kohustustest vastavalt toetuse andmise tingimuste ja korra peatükile 9. </w:t>
      </w:r>
    </w:p>
    <w:p w:rsidR="00506528" w:rsidRPr="002F792D" w:rsidRDefault="00506528" w:rsidP="00506528">
      <w:pPr>
        <w:spacing w:before="240" w:line="240" w:lineRule="atLeast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8C7D02B0DD144870920F2D18FF15201E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sundlikvideerimisel, organisatsiooni tegevus ei ole peatunud, tal ei ole </w:t>
      </w:r>
      <w:r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ning teda ei ole süüdi mõistetud ametialases süüteos, pettuses, rahapesus, korruptsioonis või kuritegelikus ühenduses osalemises.</w:t>
      </w:r>
    </w:p>
    <w:p w:rsidR="00506528" w:rsidRPr="003038E3" w:rsidRDefault="00506528" w:rsidP="00506528">
      <w:pPr>
        <w:spacing w:before="240" w:after="240" w:line="240" w:lineRule="atLeast"/>
        <w:rPr>
          <w:color w:val="000000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506528" w:rsidRPr="003038E3" w:rsidTr="00EF655A">
        <w:trPr>
          <w:trHeight w:val="434"/>
        </w:trPr>
        <w:tc>
          <w:tcPr>
            <w:tcW w:w="4605" w:type="dxa"/>
            <w:vAlign w:val="center"/>
          </w:tcPr>
          <w:p w:rsidR="00506528" w:rsidRPr="003038E3" w:rsidRDefault="00506528" w:rsidP="00EF6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Allkirjaõigusliku isiku nimi:</w:t>
            </w:r>
          </w:p>
        </w:tc>
        <w:sdt>
          <w:sdtPr>
            <w:rPr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:rsidR="00506528" w:rsidRPr="003038E3" w:rsidRDefault="00506528" w:rsidP="00EF655A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Teksti sisestamiseks klõpsake siin.</w:t>
                </w:r>
              </w:p>
            </w:tc>
          </w:sdtContent>
        </w:sdt>
      </w:tr>
      <w:tr w:rsidR="00506528" w:rsidRPr="003038E3" w:rsidTr="00EF655A">
        <w:trPr>
          <w:trHeight w:val="397"/>
        </w:trPr>
        <w:tc>
          <w:tcPr>
            <w:tcW w:w="4605" w:type="dxa"/>
            <w:vAlign w:val="center"/>
          </w:tcPr>
          <w:p w:rsidR="00506528" w:rsidRPr="003038E3" w:rsidRDefault="00506528" w:rsidP="00EF6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Ametikoht:</w:t>
            </w:r>
          </w:p>
        </w:tc>
        <w:sdt>
          <w:sdtPr>
            <w:rPr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:rsidR="00506528" w:rsidRPr="003038E3" w:rsidRDefault="00506528" w:rsidP="00EF655A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Teksti sisestamiseks klõpsake siin.</w:t>
                </w:r>
              </w:p>
            </w:tc>
          </w:sdtContent>
        </w:sdt>
      </w:tr>
      <w:tr w:rsidR="00506528" w:rsidRPr="003038E3" w:rsidTr="00EF655A">
        <w:trPr>
          <w:trHeight w:val="503"/>
        </w:trPr>
        <w:tc>
          <w:tcPr>
            <w:tcW w:w="4605" w:type="dxa"/>
            <w:vAlign w:val="center"/>
          </w:tcPr>
          <w:p w:rsidR="00506528" w:rsidRPr="003038E3" w:rsidRDefault="00506528" w:rsidP="00EF6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Allkiri:</w:t>
            </w:r>
            <w:r w:rsidRPr="003038E3">
              <w:rPr>
                <w:rStyle w:val="Allmrkuseviide"/>
                <w:rFonts w:ascii="Times New Roman" w:hAnsi="Times New Roman"/>
                <w:b/>
              </w:rPr>
              <w:footnoteReference w:id="1"/>
            </w:r>
          </w:p>
        </w:tc>
        <w:tc>
          <w:tcPr>
            <w:tcW w:w="4605" w:type="dxa"/>
            <w:vAlign w:val="center"/>
          </w:tcPr>
          <w:p w:rsidR="00506528" w:rsidRPr="003038E3" w:rsidRDefault="00506528" w:rsidP="00EF6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</w:p>
        </w:tc>
      </w:tr>
      <w:tr w:rsidR="00506528" w:rsidRPr="003038E3" w:rsidTr="00EF655A">
        <w:tc>
          <w:tcPr>
            <w:tcW w:w="4605" w:type="dxa"/>
            <w:vAlign w:val="center"/>
          </w:tcPr>
          <w:p w:rsidR="00506528" w:rsidRPr="003038E3" w:rsidRDefault="00506528" w:rsidP="00EF6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Kuupäev:</w:t>
            </w:r>
          </w:p>
        </w:tc>
        <w:sdt>
          <w:sdtPr>
            <w:rPr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:rsidR="00506528" w:rsidRPr="003038E3" w:rsidRDefault="00506528" w:rsidP="00EF655A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Kuupäeva sisestamiseks klõpsake siin.</w:t>
                </w:r>
              </w:p>
            </w:tc>
          </w:sdtContent>
        </w:sdt>
      </w:tr>
    </w:tbl>
    <w:p w:rsidR="00506528" w:rsidRPr="003038E3" w:rsidRDefault="00506528" w:rsidP="00506528">
      <w:pPr>
        <w:autoSpaceDE w:val="0"/>
        <w:autoSpaceDN w:val="0"/>
        <w:adjustRightInd w:val="0"/>
        <w:rPr>
          <w:highlight w:val="yellow"/>
          <w:lang w:eastAsia="et-EE"/>
        </w:rPr>
      </w:pPr>
    </w:p>
    <w:p w:rsidR="009C4A9A" w:rsidRPr="00CE162E" w:rsidRDefault="009C4A9A" w:rsidP="00CE162E">
      <w:pPr>
        <w:spacing w:after="200" w:line="276" w:lineRule="auto"/>
        <w:rPr>
          <w:color w:val="000000"/>
        </w:rPr>
      </w:pPr>
    </w:p>
    <w:sectPr w:rsidR="009C4A9A" w:rsidRPr="00CE162E" w:rsidSect="00DB5DFA">
      <w:headerReference w:type="default" r:id="rId7"/>
      <w:pgSz w:w="11906" w:h="16838" w:code="9"/>
      <w:pgMar w:top="907" w:right="851" w:bottom="1418" w:left="1701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6528" w:rsidRDefault="00506528" w:rsidP="00DF44DF">
      <w:r>
        <w:separator/>
      </w:r>
    </w:p>
  </w:endnote>
  <w:endnote w:type="continuationSeparator" w:id="0">
    <w:p w:rsidR="00506528" w:rsidRDefault="00506528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6528" w:rsidRDefault="00506528" w:rsidP="00DF44DF">
      <w:r>
        <w:separator/>
      </w:r>
    </w:p>
  </w:footnote>
  <w:footnote w:type="continuationSeparator" w:id="0">
    <w:p w:rsidR="00506528" w:rsidRDefault="00506528" w:rsidP="00DF44DF">
      <w:r>
        <w:continuationSeparator/>
      </w:r>
    </w:p>
  </w:footnote>
  <w:footnote w:id="1">
    <w:p w:rsidR="00506528" w:rsidRPr="00B13492" w:rsidRDefault="00506528" w:rsidP="00506528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eastAsia="SimSun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2158619"/>
      <w:docPartObj>
        <w:docPartGallery w:val="Page Numbers (Top of Page)"/>
        <w:docPartUnique/>
      </w:docPartObj>
    </w:sdtPr>
    <w:sdtEndPr/>
    <w:sdtContent>
      <w:p w:rsidR="00110BCA" w:rsidRDefault="001A69A5" w:rsidP="00110BCA">
        <w:pPr>
          <w:pStyle w:val="Jalus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840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0BCA" w:rsidRDefault="00110BCA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28"/>
    <w:rsid w:val="0004665A"/>
    <w:rsid w:val="00060947"/>
    <w:rsid w:val="00073127"/>
    <w:rsid w:val="000913FC"/>
    <w:rsid w:val="000D4FC5"/>
    <w:rsid w:val="000E4F8D"/>
    <w:rsid w:val="00110BCA"/>
    <w:rsid w:val="00124999"/>
    <w:rsid w:val="0018705B"/>
    <w:rsid w:val="001A69A5"/>
    <w:rsid w:val="001A7D04"/>
    <w:rsid w:val="001C1892"/>
    <w:rsid w:val="001D4CFB"/>
    <w:rsid w:val="002008A2"/>
    <w:rsid w:val="0022269C"/>
    <w:rsid w:val="0024593C"/>
    <w:rsid w:val="00262036"/>
    <w:rsid w:val="0026456A"/>
    <w:rsid w:val="002835BB"/>
    <w:rsid w:val="00293449"/>
    <w:rsid w:val="002F254F"/>
    <w:rsid w:val="00301112"/>
    <w:rsid w:val="00354059"/>
    <w:rsid w:val="003642B9"/>
    <w:rsid w:val="00380A31"/>
    <w:rsid w:val="00394DCB"/>
    <w:rsid w:val="003A685F"/>
    <w:rsid w:val="003B2A9C"/>
    <w:rsid w:val="003B4D7F"/>
    <w:rsid w:val="003C15F0"/>
    <w:rsid w:val="0041708A"/>
    <w:rsid w:val="00435A13"/>
    <w:rsid w:val="0044084D"/>
    <w:rsid w:val="0047547D"/>
    <w:rsid w:val="004A3512"/>
    <w:rsid w:val="004C1391"/>
    <w:rsid w:val="0050252A"/>
    <w:rsid w:val="00505F9E"/>
    <w:rsid w:val="00506528"/>
    <w:rsid w:val="00546204"/>
    <w:rsid w:val="00551E24"/>
    <w:rsid w:val="00553870"/>
    <w:rsid w:val="00557534"/>
    <w:rsid w:val="00560A92"/>
    <w:rsid w:val="0056160C"/>
    <w:rsid w:val="00564569"/>
    <w:rsid w:val="00566D45"/>
    <w:rsid w:val="00577892"/>
    <w:rsid w:val="005B5CE1"/>
    <w:rsid w:val="005D3518"/>
    <w:rsid w:val="005E3AED"/>
    <w:rsid w:val="005E45BB"/>
    <w:rsid w:val="00602834"/>
    <w:rsid w:val="00680609"/>
    <w:rsid w:val="006E16BD"/>
    <w:rsid w:val="006F2370"/>
    <w:rsid w:val="006F3BB9"/>
    <w:rsid w:val="006F72D7"/>
    <w:rsid w:val="007056E1"/>
    <w:rsid w:val="00713327"/>
    <w:rsid w:val="0075695A"/>
    <w:rsid w:val="0076054B"/>
    <w:rsid w:val="00793A3C"/>
    <w:rsid w:val="007A1DE8"/>
    <w:rsid w:val="007A4B04"/>
    <w:rsid w:val="007D54FC"/>
    <w:rsid w:val="007E666B"/>
    <w:rsid w:val="007F55B0"/>
    <w:rsid w:val="00835858"/>
    <w:rsid w:val="008919F2"/>
    <w:rsid w:val="008A367A"/>
    <w:rsid w:val="008B276F"/>
    <w:rsid w:val="008D0743"/>
    <w:rsid w:val="008D4634"/>
    <w:rsid w:val="008E0C31"/>
    <w:rsid w:val="008F0B50"/>
    <w:rsid w:val="00914B2C"/>
    <w:rsid w:val="0091786B"/>
    <w:rsid w:val="00932CDE"/>
    <w:rsid w:val="009370A4"/>
    <w:rsid w:val="009709A8"/>
    <w:rsid w:val="00986BA8"/>
    <w:rsid w:val="00991077"/>
    <w:rsid w:val="00996E9F"/>
    <w:rsid w:val="009A326F"/>
    <w:rsid w:val="009C4A9A"/>
    <w:rsid w:val="009E7F4A"/>
    <w:rsid w:val="00A10E66"/>
    <w:rsid w:val="00A1244E"/>
    <w:rsid w:val="00AC6187"/>
    <w:rsid w:val="00AD2235"/>
    <w:rsid w:val="00AD2EA7"/>
    <w:rsid w:val="00B358EA"/>
    <w:rsid w:val="00B544D5"/>
    <w:rsid w:val="00B56394"/>
    <w:rsid w:val="00BC1A62"/>
    <w:rsid w:val="00BD0540"/>
    <w:rsid w:val="00BD078E"/>
    <w:rsid w:val="00BD3CCF"/>
    <w:rsid w:val="00BF4D7C"/>
    <w:rsid w:val="00C24F66"/>
    <w:rsid w:val="00C27B07"/>
    <w:rsid w:val="00C41FC5"/>
    <w:rsid w:val="00C83346"/>
    <w:rsid w:val="00C90812"/>
    <w:rsid w:val="00C90E39"/>
    <w:rsid w:val="00CA583B"/>
    <w:rsid w:val="00CA5F0B"/>
    <w:rsid w:val="00CE162E"/>
    <w:rsid w:val="00CF2B77"/>
    <w:rsid w:val="00CF4303"/>
    <w:rsid w:val="00D40650"/>
    <w:rsid w:val="00D46AC5"/>
    <w:rsid w:val="00D559F8"/>
    <w:rsid w:val="00D67D59"/>
    <w:rsid w:val="00D8202D"/>
    <w:rsid w:val="00DB5DFA"/>
    <w:rsid w:val="00DF382E"/>
    <w:rsid w:val="00DF44DF"/>
    <w:rsid w:val="00E023F6"/>
    <w:rsid w:val="00E03DBB"/>
    <w:rsid w:val="00E840DC"/>
    <w:rsid w:val="00F25A4E"/>
    <w:rsid w:val="00F72826"/>
    <w:rsid w:val="00F9645B"/>
    <w:rsid w:val="00FB3279"/>
    <w:rsid w:val="00FC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3F3A1883"/>
  <w15:docId w15:val="{D1A0B63F-774A-4DCF-BE27-705D3CB4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358EA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semiHidden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semiHidden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0">
    <w:name w:val="Pealkiri1"/>
    <w:autoRedefine/>
    <w:qFormat/>
    <w:rsid w:val="00D559F8"/>
    <w:pPr>
      <w:spacing w:after="560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18705B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566D45"/>
    <w:pPr>
      <w:spacing w:before="840"/>
      <w:jc w:val="right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F72826"/>
    <w:rPr>
      <w:rFonts w:eastAsia="SimSun"/>
      <w:caps/>
      <w:spacing w:val="20"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Pealkiri1Mrk">
    <w:name w:val="Pealkiri 1 Märk"/>
    <w:basedOn w:val="Liguvaikefont"/>
    <w:link w:val="Pealkiri1"/>
    <w:uiPriority w:val="9"/>
    <w:rsid w:val="00B358E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Normaallaadveeb">
    <w:name w:val="Normal (Web)"/>
    <w:basedOn w:val="Normaallaad"/>
    <w:uiPriority w:val="99"/>
    <w:semiHidden/>
    <w:unhideWhenUsed/>
    <w:rsid w:val="00B358EA"/>
    <w:rPr>
      <w:rFonts w:cs="Mangal"/>
      <w:szCs w:val="21"/>
    </w:rPr>
  </w:style>
  <w:style w:type="paragraph" w:customStyle="1" w:styleId="allikirjastajanimi">
    <w:name w:val="allikirjastaja:nimi"/>
    <w:basedOn w:val="Normaallaad"/>
    <w:next w:val="Normaallaad"/>
    <w:rsid w:val="0018705B"/>
    <w:pPr>
      <w:widowControl/>
      <w:suppressAutoHyphens w:val="0"/>
      <w:spacing w:line="240" w:lineRule="auto"/>
      <w:jc w:val="left"/>
    </w:pPr>
    <w:rPr>
      <w:rFonts w:eastAsia="Times New Roman"/>
      <w:kern w:val="0"/>
      <w:lang w:eastAsia="en-US" w:bidi="ar-SA"/>
    </w:rPr>
  </w:style>
  <w:style w:type="paragraph" w:styleId="Allmrkusetekst">
    <w:name w:val="footnote text"/>
    <w:basedOn w:val="Normaallaad"/>
    <w:link w:val="AllmrkusetekstMrk"/>
    <w:uiPriority w:val="99"/>
    <w:semiHidden/>
    <w:rsid w:val="00506528"/>
    <w:pPr>
      <w:widowControl/>
      <w:suppressAutoHyphens w:val="0"/>
      <w:spacing w:line="240" w:lineRule="auto"/>
      <w:jc w:val="left"/>
    </w:pPr>
    <w:rPr>
      <w:rFonts w:eastAsia="Times New Roman"/>
      <w:kern w:val="0"/>
      <w:sz w:val="20"/>
      <w:szCs w:val="20"/>
      <w:lang w:eastAsia="en-US" w:bidi="ar-SA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506528"/>
    <w:rPr>
      <w:lang w:eastAsia="en-US"/>
    </w:rPr>
  </w:style>
  <w:style w:type="character" w:styleId="Allmrkuseviide">
    <w:name w:val="footnote reference"/>
    <w:basedOn w:val="Liguvaikefont"/>
    <w:uiPriority w:val="99"/>
    <w:semiHidden/>
    <w:rsid w:val="00506528"/>
    <w:rPr>
      <w:rFonts w:cs="Times New Roman"/>
      <w:vertAlign w:val="superscript"/>
    </w:rPr>
  </w:style>
  <w:style w:type="character" w:styleId="Kohatitetekst">
    <w:name w:val="Placeholder Text"/>
    <w:basedOn w:val="Liguvaikefont"/>
    <w:uiPriority w:val="99"/>
    <w:semiHidden/>
    <w:rsid w:val="00506528"/>
    <w:rPr>
      <w:color w:val="808080"/>
    </w:rPr>
  </w:style>
  <w:style w:type="table" w:styleId="Kontuurtabel">
    <w:name w:val="Table Grid"/>
    <w:basedOn w:val="Normaaltabel"/>
    <w:uiPriority w:val="99"/>
    <w:rsid w:val="00506528"/>
    <w:rPr>
      <w:rFonts w:ascii="Verdana" w:hAnsi="Verdana" w:cs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iik.sise\yld\SOM$\SM\SM\SoM_mallid\Ministri%20kaskkirja%20lis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D172AD0F3A240F28BAA4F46A6CAFD2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91F565B-2B18-4ABA-A7B6-054D267FEB73}"/>
      </w:docPartPr>
      <w:docPartBody>
        <w:p w:rsidR="00861E99" w:rsidRDefault="00FC4C27" w:rsidP="00FC4C27">
          <w:pPr>
            <w:pStyle w:val="FD172AD0F3A240F28BAA4F46A6CAFD24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D31BE45BE5B42E3AEB4013EAF3EE35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CF77685-8E6A-49B9-8B30-1CC77AB38D0B}"/>
      </w:docPartPr>
      <w:docPartBody>
        <w:p w:rsidR="00861E99" w:rsidRDefault="00FC4C27" w:rsidP="00FC4C27">
          <w:pPr>
            <w:pStyle w:val="0D31BE45BE5B42E3AEB4013EAF3EE35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7019A08C91D44C19A09EECEE07E782C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C343293-A2E7-496C-8ACA-EA596F1D8BB9}"/>
      </w:docPartPr>
      <w:docPartBody>
        <w:p w:rsidR="00861E99" w:rsidRDefault="00FC4C27" w:rsidP="00FC4C27">
          <w:pPr>
            <w:pStyle w:val="7019A08C91D44C19A09EECEE07E782C3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77B2A16E9F70477398BE6B2B295B761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2A6D0C1-C1C5-472A-92C7-59024F90BD7B}"/>
      </w:docPartPr>
      <w:docPartBody>
        <w:p w:rsidR="00861E99" w:rsidRDefault="00FC4C27" w:rsidP="00FC4C27">
          <w:pPr>
            <w:pStyle w:val="77B2A16E9F70477398BE6B2B295B761D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55EC30B7B2A406297ECE67799BE939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5E167B4-3C85-4DA8-88F1-836BFAFD0751}"/>
      </w:docPartPr>
      <w:docPartBody>
        <w:p w:rsidR="00861E99" w:rsidRDefault="00FC4C27" w:rsidP="00FC4C27">
          <w:pPr>
            <w:pStyle w:val="655EC30B7B2A406297ECE67799BE939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8C7D02B0DD144870920F2D18FF1520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0DB824B-32AF-4E26-A42E-2C2068DA4B35}"/>
      </w:docPartPr>
      <w:docPartBody>
        <w:p w:rsidR="00861E99" w:rsidRDefault="00FC4C27" w:rsidP="00FC4C27">
          <w:pPr>
            <w:pStyle w:val="8C7D02B0DD144870920F2D18FF15201E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27"/>
    <w:rsid w:val="00861E99"/>
    <w:rsid w:val="00FC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FC4C27"/>
    <w:rPr>
      <w:color w:val="808080"/>
    </w:rPr>
  </w:style>
  <w:style w:type="paragraph" w:customStyle="1" w:styleId="FD172AD0F3A240F28BAA4F46A6CAFD24">
    <w:name w:val="FD172AD0F3A240F28BAA4F46A6CAFD24"/>
    <w:rsid w:val="00FC4C27"/>
  </w:style>
  <w:style w:type="paragraph" w:customStyle="1" w:styleId="0D31BE45BE5B42E3AEB4013EAF3EE350">
    <w:name w:val="0D31BE45BE5B42E3AEB4013EAF3EE350"/>
    <w:rsid w:val="00FC4C27"/>
  </w:style>
  <w:style w:type="paragraph" w:customStyle="1" w:styleId="7019A08C91D44C19A09EECEE07E782C3">
    <w:name w:val="7019A08C91D44C19A09EECEE07E782C3"/>
    <w:rsid w:val="00FC4C27"/>
  </w:style>
  <w:style w:type="paragraph" w:customStyle="1" w:styleId="77B2A16E9F70477398BE6B2B295B761D">
    <w:name w:val="77B2A16E9F70477398BE6B2B295B761D"/>
    <w:rsid w:val="00FC4C27"/>
  </w:style>
  <w:style w:type="paragraph" w:customStyle="1" w:styleId="655EC30B7B2A406297ECE67799BE9390">
    <w:name w:val="655EC30B7B2A406297ECE67799BE9390"/>
    <w:rsid w:val="00FC4C27"/>
  </w:style>
  <w:style w:type="paragraph" w:customStyle="1" w:styleId="8C7D02B0DD144870920F2D18FF15201E">
    <w:name w:val="8C7D02B0DD144870920F2D18FF15201E"/>
    <w:rsid w:val="00FC4C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3B6A3D1-819D-4822-9CAD-1BEF3FBB0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Ministri kaskkirja lisa</Template>
  <TotalTime>1</TotalTime>
  <Pages>1</Pages>
  <Words>223</Words>
  <Characters>1298</Characters>
  <Application>Microsoft Office Word</Application>
  <DocSecurity>0</DocSecurity>
  <Lines>10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Majandus- ja Kommunikatsiooniministeerium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Ülar Vaadumäe</dc:creator>
  <cp:lastModifiedBy>Ülar Vaadumäe</cp:lastModifiedBy>
  <cp:revision>5</cp:revision>
  <cp:lastPrinted>2014-04-02T13:57:00Z</cp:lastPrinted>
  <dcterms:created xsi:type="dcterms:W3CDTF">2021-01-11T09:24:00Z</dcterms:created>
  <dcterms:modified xsi:type="dcterms:W3CDTF">2021-01-22T09:24:00Z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{reg.kpv}</vt:lpwstr>
  </property>
  <property fmtid="{D5CDD505-2E9C-101B-9397-08002B2CF9AE}" pid="3" name="delta_regNumber">
    <vt:lpwstr>{viit}</vt:lpwstr>
  </property>
  <property fmtid="{D5CDD505-2E9C-101B-9397-08002B2CF9AE}" pid="4" name="delta_docName">
    <vt:lpwstr>{Pealkiri}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{ametikoht}</vt:lpwstr>
  </property>
  <property fmtid="{D5CDD505-2E9C-101B-9397-08002B2CF9AE}" pid="7" name="delta_accessRestrictionBeginDate">
    <vt:lpwstr>{kehtivuse algus}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Reason">
    <vt:lpwstr>{alus}</vt:lpwstr>
  </property>
</Properties>
</file>